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4999" w:type="pct"/>
        <w:tblLook w:val="04A0" w:firstRow="1" w:lastRow="0" w:firstColumn="1" w:lastColumn="0" w:noHBand="0" w:noVBand="1"/>
      </w:tblPr>
      <w:tblGrid>
        <w:gridCol w:w="2477"/>
        <w:gridCol w:w="211"/>
        <w:gridCol w:w="6326"/>
      </w:tblGrid>
      <w:tr w:rsidR="000172E5" w:rsidRPr="00637200" w:rsidTr="00BF0E64">
        <w:tc>
          <w:tcPr>
            <w:tcW w:w="5000" w:type="pct"/>
            <w:gridSpan w:val="3"/>
            <w:shd w:val="clear" w:color="auto" w:fill="0F3955" w:themeFill="accent2"/>
            <w:vAlign w:val="bottom"/>
          </w:tcPr>
          <w:p w:rsidR="000172E5" w:rsidRPr="00637200" w:rsidRDefault="00FD5547" w:rsidP="00FD5547">
            <w:pPr>
              <w:pStyle w:val="berschrift1"/>
              <w:outlineLvl w:val="0"/>
            </w:pPr>
            <w:r>
              <w:t>Mitgliedsart</w:t>
            </w:r>
          </w:p>
        </w:tc>
      </w:tr>
      <w:tr w:rsidR="00FD5547" w:rsidRPr="00846B76" w:rsidTr="00BF0E64">
        <w:tc>
          <w:tcPr>
            <w:tcW w:w="5000" w:type="pct"/>
            <w:gridSpan w:val="3"/>
            <w:vAlign w:val="bottom"/>
          </w:tcPr>
          <w:p w:rsidR="00FD5547" w:rsidRPr="00FD5547" w:rsidRDefault="00FD5547" w:rsidP="00A235AF">
            <w:pPr>
              <w:rPr>
                <w:sz w:val="24"/>
                <w:szCs w:val="24"/>
              </w:rPr>
            </w:pPr>
            <w:r w:rsidRPr="00FD5547">
              <w:rPr>
                <w:sz w:val="24"/>
                <w:szCs w:val="24"/>
              </w:rPr>
              <w:t xml:space="preserve">Ich beantrage hiermit meinen Beitritt zum Sonnblick Verein, Hohe Warte 38, A-1190 Wien. Austritt ist jeweils </w:t>
            </w:r>
            <w:r w:rsidR="00A235AF">
              <w:rPr>
                <w:sz w:val="24"/>
                <w:szCs w:val="24"/>
              </w:rPr>
              <w:t>zum</w:t>
            </w:r>
            <w:r w:rsidRPr="00FD5547">
              <w:rPr>
                <w:sz w:val="24"/>
                <w:szCs w:val="24"/>
              </w:rPr>
              <w:t xml:space="preserve"> Jahresende möglich.</w:t>
            </w:r>
          </w:p>
        </w:tc>
      </w:tr>
      <w:tr w:rsidR="000172E5" w:rsidRPr="00846B76" w:rsidTr="00BF0E64">
        <w:sdt>
          <w:sdtPr>
            <w:id w:val="17583931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74" w:type="pct"/>
                <w:vAlign w:val="bottom"/>
              </w:tcPr>
              <w:p w:rsidR="000172E5" w:rsidRPr="00637200" w:rsidRDefault="00FD5547" w:rsidP="00FD5547">
                <w:pPr>
                  <w:pStyle w:val="Standardeinzug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26" w:type="pct"/>
            <w:gridSpan w:val="2"/>
            <w:vAlign w:val="bottom"/>
          </w:tcPr>
          <w:p w:rsidR="000172E5" w:rsidRPr="00846B76" w:rsidRDefault="00FD5547" w:rsidP="00311D4F">
            <w:r>
              <w:t>einfaches Mitglied,  jährlicher Beitrag von 25,00 €</w:t>
            </w:r>
          </w:p>
        </w:tc>
      </w:tr>
      <w:tr w:rsidR="00FD5547" w:rsidRPr="00846B76" w:rsidTr="00DC704A">
        <w:sdt>
          <w:sdtPr>
            <w:id w:val="2553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74" w:type="pct"/>
                <w:tcBorders>
                  <w:bottom w:val="single" w:sz="4" w:space="0" w:color="auto"/>
                </w:tcBorders>
                <w:vAlign w:val="bottom"/>
              </w:tcPr>
              <w:p w:rsidR="00FD5547" w:rsidRDefault="00FD5547" w:rsidP="00637200">
                <w:pPr>
                  <w:pStyle w:val="Standardeinzug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26" w:type="pct"/>
            <w:gridSpan w:val="2"/>
            <w:tcBorders>
              <w:bottom w:val="single" w:sz="4" w:space="0" w:color="auto"/>
            </w:tcBorders>
            <w:vAlign w:val="bottom"/>
          </w:tcPr>
          <w:p w:rsidR="00FD5547" w:rsidRDefault="00FD5547" w:rsidP="00311D4F">
            <w:r>
              <w:t>förderndes Mitglied, jährlicher Beitrag von 100,00 €</w:t>
            </w:r>
          </w:p>
        </w:tc>
      </w:tr>
      <w:tr w:rsidR="00FD5547" w:rsidRPr="00846B76" w:rsidTr="00DC704A">
        <w:sdt>
          <w:sdtPr>
            <w:id w:val="1597063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74" w:type="pct"/>
                <w:tcBorders>
                  <w:bottom w:val="single" w:sz="4" w:space="0" w:color="auto"/>
                </w:tcBorders>
                <w:vAlign w:val="bottom"/>
              </w:tcPr>
              <w:p w:rsidR="00FD5547" w:rsidRDefault="00DC704A" w:rsidP="00637200">
                <w:pPr>
                  <w:pStyle w:val="Standardeinzug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26" w:type="pct"/>
            <w:gridSpan w:val="2"/>
            <w:tcBorders>
              <w:bottom w:val="single" w:sz="4" w:space="0" w:color="auto"/>
            </w:tcBorders>
            <w:vAlign w:val="bottom"/>
          </w:tcPr>
          <w:p w:rsidR="00FD5547" w:rsidRDefault="00FD5547" w:rsidP="00311D4F">
            <w:r>
              <w:t>Stiftendes Mitglied, jährlicher Beitrag von  250,00 €</w:t>
            </w:r>
          </w:p>
        </w:tc>
      </w:tr>
      <w:tr w:rsidR="000172E5" w:rsidRPr="00846B76" w:rsidTr="00DC704A">
        <w:trPr>
          <w:trHeight w:val="54"/>
        </w:trPr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:rsidTr="00DC704A">
        <w:tc>
          <w:tcPr>
            <w:tcW w:w="5000" w:type="pct"/>
            <w:gridSpan w:val="3"/>
            <w:tcBorders>
              <w:top w:val="nil"/>
              <w:bottom w:val="single" w:sz="4" w:space="0" w:color="auto"/>
            </w:tcBorders>
            <w:shd w:val="clear" w:color="auto" w:fill="0F3955" w:themeFill="accent2"/>
            <w:vAlign w:val="bottom"/>
          </w:tcPr>
          <w:p w:rsidR="000172E5" w:rsidRPr="00846B76" w:rsidRDefault="00FD5547" w:rsidP="00FD5547">
            <w:pPr>
              <w:pStyle w:val="berschrift1"/>
              <w:outlineLvl w:val="0"/>
            </w:pPr>
            <w:r>
              <w:t>Kontaktdaten</w:t>
            </w:r>
          </w:p>
        </w:tc>
      </w:tr>
      <w:tr w:rsidR="000172E5" w:rsidRPr="00846B76" w:rsidTr="00BF0E64">
        <w:sdt>
          <w:sdtPr>
            <w:id w:val="-2047821762"/>
            <w:placeholder>
              <w:docPart w:val="64264582BBEA40DF827FAD9D40FFD690"/>
            </w:placeholder>
            <w:temporary/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tcW w:w="1491" w:type="pct"/>
                <w:gridSpan w:val="2"/>
                <w:vAlign w:val="bottom"/>
              </w:tcPr>
              <w:p w:rsidR="000172E5" w:rsidRPr="00846B76" w:rsidRDefault="007147D7" w:rsidP="00FD5547">
                <w:pPr>
                  <w:pStyle w:val="Standardeinzug"/>
                  <w:ind w:left="22"/>
                </w:pPr>
                <w:r w:rsidRPr="006145D8">
                  <w:rPr>
                    <w:lang w:bidi="de-DE"/>
                  </w:rPr>
                  <w:t>Vorname</w:t>
                </w:r>
              </w:p>
            </w:tc>
            <w:bookmarkEnd w:id="0" w:displacedByCustomXml="next"/>
          </w:sdtContent>
        </w:sdt>
        <w:sdt>
          <w:sdtPr>
            <w:id w:val="-177732277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509" w:type="pct"/>
                <w:vAlign w:val="bottom"/>
              </w:tcPr>
              <w:p w:rsidR="000172E5" w:rsidRPr="00846B76" w:rsidRDefault="00941F34" w:rsidP="00941F34">
                <w:r w:rsidRPr="005B0994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0172E5" w:rsidRPr="00846B76" w:rsidTr="00BF0E64">
        <w:sdt>
          <w:sdtPr>
            <w:id w:val="-1368443858"/>
            <w:placeholder>
              <w:docPart w:val="CBC165C83402474A8A9BAE2B5159B03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91" w:type="pct"/>
                <w:gridSpan w:val="2"/>
                <w:vAlign w:val="bottom"/>
              </w:tcPr>
              <w:p w:rsidR="000172E5" w:rsidRPr="00846B76" w:rsidRDefault="007147D7" w:rsidP="00FD5547">
                <w:pPr>
                  <w:pStyle w:val="Standardeinzug"/>
                  <w:ind w:left="22"/>
                </w:pPr>
                <w:r w:rsidRPr="006145D8">
                  <w:rPr>
                    <w:lang w:bidi="de-DE"/>
                  </w:rPr>
                  <w:t>Nachname</w:t>
                </w:r>
              </w:p>
            </w:tc>
          </w:sdtContent>
        </w:sdt>
        <w:sdt>
          <w:sdtPr>
            <w:id w:val="166751427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509" w:type="pct"/>
                <w:vAlign w:val="bottom"/>
              </w:tcPr>
              <w:p w:rsidR="000172E5" w:rsidRPr="00846B76" w:rsidRDefault="00FD5547" w:rsidP="00311D4F">
                <w:r w:rsidRPr="005B0994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0172E5" w:rsidRPr="00846B76" w:rsidTr="00BF0E64">
        <w:tc>
          <w:tcPr>
            <w:tcW w:w="1491" w:type="pct"/>
            <w:gridSpan w:val="2"/>
            <w:vAlign w:val="bottom"/>
          </w:tcPr>
          <w:p w:rsidR="000172E5" w:rsidRPr="00846B76" w:rsidRDefault="00FD5547" w:rsidP="00FD5547">
            <w:pPr>
              <w:pStyle w:val="Standardeinzug"/>
              <w:ind w:left="22"/>
            </w:pPr>
            <w:r>
              <w:t>Email</w:t>
            </w:r>
          </w:p>
        </w:tc>
        <w:sdt>
          <w:sdtPr>
            <w:id w:val="192553662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509" w:type="pct"/>
                <w:vAlign w:val="bottom"/>
              </w:tcPr>
              <w:p w:rsidR="000172E5" w:rsidRPr="00846B76" w:rsidRDefault="00FD5547" w:rsidP="00311D4F">
                <w:r w:rsidRPr="005B0994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D5547" w:rsidRPr="00846B76" w:rsidTr="00BF0E64">
        <w:tc>
          <w:tcPr>
            <w:tcW w:w="1491" w:type="pct"/>
            <w:gridSpan w:val="2"/>
            <w:vAlign w:val="bottom"/>
          </w:tcPr>
          <w:p w:rsidR="00FD5547" w:rsidRDefault="00FD5547" w:rsidP="00FD5547">
            <w:pPr>
              <w:pStyle w:val="Standardeinzug"/>
              <w:ind w:left="22"/>
            </w:pPr>
            <w:r>
              <w:t>Straße, Hausnummer</w:t>
            </w:r>
          </w:p>
        </w:tc>
        <w:sdt>
          <w:sdtPr>
            <w:id w:val="57386288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509" w:type="pct"/>
                <w:vAlign w:val="bottom"/>
              </w:tcPr>
              <w:p w:rsidR="00FD5547" w:rsidRDefault="00FD5547" w:rsidP="00311D4F">
                <w:r w:rsidRPr="005B0994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BF0E64" w:rsidRPr="00846B76" w:rsidTr="00BF0E64">
        <w:tc>
          <w:tcPr>
            <w:tcW w:w="1491" w:type="pct"/>
            <w:gridSpan w:val="2"/>
            <w:vAlign w:val="bottom"/>
          </w:tcPr>
          <w:p w:rsidR="00BF0E64" w:rsidRDefault="00BF0E64" w:rsidP="00FD5547">
            <w:pPr>
              <w:pStyle w:val="Standardeinzug"/>
              <w:ind w:left="22"/>
            </w:pPr>
            <w:r>
              <w:t>PLZ, Ort</w:t>
            </w:r>
          </w:p>
        </w:tc>
        <w:sdt>
          <w:sdtPr>
            <w:id w:val="-182334525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509" w:type="pct"/>
                <w:vAlign w:val="bottom"/>
              </w:tcPr>
              <w:p w:rsidR="00BF0E64" w:rsidRDefault="00BF0E64" w:rsidP="00BF0E64">
                <w:r w:rsidRPr="005B0994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BF0E64" w:rsidRPr="00846B76" w:rsidTr="00BF0E64">
        <w:tc>
          <w:tcPr>
            <w:tcW w:w="1491" w:type="pct"/>
            <w:gridSpan w:val="2"/>
            <w:vAlign w:val="bottom"/>
          </w:tcPr>
          <w:p w:rsidR="00BF0E64" w:rsidRDefault="00BF0E64" w:rsidP="00FD5547">
            <w:pPr>
              <w:pStyle w:val="Standardeinzug"/>
              <w:ind w:left="22"/>
            </w:pPr>
            <w:r>
              <w:t>Land</w:t>
            </w:r>
          </w:p>
        </w:tc>
        <w:sdt>
          <w:sdtPr>
            <w:id w:val="159706064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509" w:type="pct"/>
                <w:vAlign w:val="bottom"/>
              </w:tcPr>
              <w:p w:rsidR="00BF0E64" w:rsidRDefault="00BF0E64" w:rsidP="00311D4F">
                <w:r w:rsidRPr="005B0994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BF0E64" w:rsidRPr="00846B76" w:rsidTr="00DC704A">
        <w:tc>
          <w:tcPr>
            <w:tcW w:w="1491" w:type="pct"/>
            <w:gridSpan w:val="2"/>
            <w:tcBorders>
              <w:bottom w:val="single" w:sz="4" w:space="0" w:color="auto"/>
            </w:tcBorders>
            <w:vAlign w:val="center"/>
          </w:tcPr>
          <w:p w:rsidR="00BF0E64" w:rsidRDefault="003200A0" w:rsidP="00BF0E64">
            <w:pPr>
              <w:pStyle w:val="Standardeinzug"/>
              <w:ind w:left="22"/>
            </w:pPr>
            <w:sdt>
              <w:sdtPr>
                <w:id w:val="-2111036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1F3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F0E64">
              <w:t xml:space="preserve"> JA</w:t>
            </w:r>
            <w:r w:rsidR="00BF0E64">
              <w:br/>
            </w:r>
            <w:sdt>
              <w:sdtPr>
                <w:id w:val="874197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1F3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F0E64">
              <w:t xml:space="preserve"> NEIN </w:t>
            </w:r>
          </w:p>
        </w:tc>
        <w:tc>
          <w:tcPr>
            <w:tcW w:w="3509" w:type="pct"/>
            <w:tcBorders>
              <w:bottom w:val="single" w:sz="4" w:space="0" w:color="auto"/>
            </w:tcBorders>
            <w:vAlign w:val="center"/>
          </w:tcPr>
          <w:p w:rsidR="00BF0E64" w:rsidRDefault="00BF0E64" w:rsidP="00BF0E64">
            <w:r>
              <w:t>Ich wünsche, dass der Mitgliedsbeitrag via SEPA-Lastschriftverfahren eingezogen wird? Falls ja, erhalte ich ein zusätzliches Formular zur Einwilligung.</w:t>
            </w:r>
          </w:p>
        </w:tc>
      </w:tr>
      <w:tr w:rsidR="00BF0E64" w:rsidRPr="00846B76" w:rsidTr="00DC704A">
        <w:tc>
          <w:tcPr>
            <w:tcW w:w="1491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BF0E64" w:rsidRDefault="00BF0E64" w:rsidP="00FD5547">
            <w:pPr>
              <w:pStyle w:val="Standardeinzug"/>
              <w:ind w:left="22"/>
            </w:pPr>
          </w:p>
        </w:tc>
        <w:tc>
          <w:tcPr>
            <w:tcW w:w="350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BF0E64" w:rsidRDefault="00BF0E64" w:rsidP="00311D4F"/>
        </w:tc>
      </w:tr>
      <w:tr w:rsidR="00BF0E64" w:rsidRPr="00846B76" w:rsidTr="00DC704A">
        <w:tc>
          <w:tcPr>
            <w:tcW w:w="149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0E64" w:rsidRDefault="00BF0E64" w:rsidP="00FD5547">
            <w:pPr>
              <w:pStyle w:val="Standardeinzug"/>
              <w:ind w:left="22"/>
            </w:pPr>
            <w:r>
              <w:t>Datum, Unterschrift</w:t>
            </w:r>
          </w:p>
        </w:tc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0E64" w:rsidRDefault="00BF0E64" w:rsidP="00311D4F"/>
        </w:tc>
      </w:tr>
    </w:tbl>
    <w:p w:rsidR="000172E5" w:rsidRPr="0006568A" w:rsidRDefault="000172E5" w:rsidP="00637200"/>
    <w:sectPr w:rsidR="000172E5" w:rsidRPr="0006568A" w:rsidSect="0086797B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00A0" w:rsidRDefault="003200A0" w:rsidP="000172E5">
      <w:pPr>
        <w:spacing w:after="0" w:line="240" w:lineRule="auto"/>
      </w:pPr>
      <w:r>
        <w:separator/>
      </w:r>
    </w:p>
  </w:endnote>
  <w:endnote w:type="continuationSeparator" w:id="0">
    <w:p w:rsidR="003200A0" w:rsidRDefault="003200A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127A65F-57EE-43F3-B0D7-B481B7A2F2AE}"/>
    <w:embedBold r:id="rId2" w:fontKey="{401A5BFC-A5FA-4D11-BA5C-C1C57AC1FDA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A2EC663-E519-4282-A78B-1A4B1C96CF53}"/>
    <w:embedBold r:id="rId4" w:fontKey="{D3397E9A-162B-4498-8C7E-4AEFE2C9AC09}"/>
    <w:embedItalic r:id="rId5" w:fontKey="{0DEECADE-0FA7-4ED7-AB50-EE8E9A7C1C15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89D51EA-8C9B-43BA-A494-A17D308FA3A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2FE27B3C-1D35-44D6-9D8A-4E7A7F4284B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B53B0A16-B866-4D2A-809D-D5CB3F6CFD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06"/>
      <w:gridCol w:w="4520"/>
    </w:tblGrid>
    <w:tr w:rsidR="00311D4F" w:rsidRPr="00311D4F" w:rsidTr="00637200">
      <w:tc>
        <w:tcPr>
          <w:tcW w:w="4675" w:type="dxa"/>
          <w:vAlign w:val="center"/>
        </w:tcPr>
        <w:p w:rsidR="00311D4F" w:rsidRPr="00311D4F" w:rsidRDefault="00311D4F" w:rsidP="00BF0E64">
          <w:pPr>
            <w:pStyle w:val="Fuzeile"/>
          </w:pPr>
        </w:p>
      </w:tc>
      <w:tc>
        <w:tcPr>
          <w:tcW w:w="4675" w:type="dxa"/>
          <w:vAlign w:val="center"/>
        </w:tcPr>
        <w:p w:rsidR="00311D4F" w:rsidRPr="00311D4F" w:rsidRDefault="00BF0E64" w:rsidP="00637200">
          <w:pPr>
            <w:pStyle w:val="Fuzeile"/>
            <w:jc w:val="right"/>
          </w:pPr>
          <w:r>
            <w:rPr>
              <w:noProof/>
              <w:lang w:eastAsia="de-DE"/>
            </w:rPr>
            <w:drawing>
              <wp:inline distT="0" distB="0" distL="0" distR="0">
                <wp:extent cx="238125" cy="240109"/>
                <wp:effectExtent l="0" t="0" r="0" b="7620"/>
                <wp:docPr id="1" name="Grafik 1" descr="C:\Users\eludewig\AppData\Local\Microsoft\Windows\INetCache\Content.Word\Sonnblick_Verei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eludewig\AppData\Local\Microsoft\Windows\INetCache\Content.Word\Sonnblick_Verei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2804" cy="2448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145D8" w:rsidRDefault="006145D8" w:rsidP="0063720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00A0" w:rsidRDefault="003200A0" w:rsidP="000172E5">
      <w:pPr>
        <w:spacing w:after="0" w:line="240" w:lineRule="auto"/>
      </w:pPr>
      <w:r>
        <w:separator/>
      </w:r>
    </w:p>
  </w:footnote>
  <w:footnote w:type="continuationSeparator" w:id="0">
    <w:p w:rsidR="003200A0" w:rsidRDefault="003200A0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3815"/>
      <w:gridCol w:w="5211"/>
    </w:tblGrid>
    <w:tr w:rsidR="00B337A2" w:rsidRPr="00637200" w:rsidTr="00384B05">
      <w:trPr>
        <w:trHeight w:val="990"/>
      </w:trPr>
      <w:tc>
        <w:tcPr>
          <w:tcW w:w="1350" w:type="dxa"/>
          <w:vAlign w:val="center"/>
        </w:tcPr>
        <w:p w:rsidR="00B337A2" w:rsidRPr="00637200" w:rsidRDefault="00A235AF" w:rsidP="00637200">
          <w:pPr>
            <w:pStyle w:val="Kopfzeile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80pt;height:181.5pt">
                <v:imagedata r:id="rId1" o:title="Sonnblick_Verein"/>
              </v:shape>
            </w:pict>
          </w:r>
        </w:p>
      </w:tc>
      <w:tc>
        <w:tcPr>
          <w:tcW w:w="8000" w:type="dxa"/>
          <w:vAlign w:val="center"/>
        </w:tcPr>
        <w:p w:rsidR="00B337A2" w:rsidRPr="00C02A3E" w:rsidRDefault="003200A0" w:rsidP="00C02A3E">
          <w:pPr>
            <w:pStyle w:val="Kopfzeile"/>
            <w:rPr>
              <w:color w:val="auto"/>
            </w:rPr>
          </w:pPr>
          <w:sdt>
            <w:sdtPr>
              <w:rPr>
                <w:color w:val="auto"/>
              </w:rPr>
              <w:id w:val="1035071668"/>
              <w:placeholder>
                <w:docPart w:val="B937D94E34F2407F89404ED996DC3FD9"/>
              </w:placeholder>
              <w:temporary/>
              <w:showingPlcHdr/>
              <w15:appearance w15:val="hidden"/>
            </w:sdtPr>
            <w:sdtEndPr/>
            <w:sdtContent>
              <w:r w:rsidR="006145D8" w:rsidRPr="00FD5547">
                <w:rPr>
                  <w:color w:val="auto"/>
                  <w:lang w:bidi="de-DE"/>
                </w:rPr>
                <w:t>Mitgliedsantrag</w:t>
              </w:r>
            </w:sdtContent>
          </w:sdt>
          <w:r w:rsidR="00C02A3E">
            <w:rPr>
              <w:color w:val="auto"/>
            </w:rPr>
            <w:br/>
            <w:t>Sonnblick-Verein</w:t>
          </w:r>
        </w:p>
      </w:tc>
    </w:tr>
  </w:tbl>
  <w:p w:rsidR="000172E5" w:rsidRPr="00311D4F" w:rsidRDefault="000172E5" w:rsidP="00311D4F">
    <w:pPr>
      <w:pStyle w:val="KeinLeerraum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547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306998"/>
    <w:rsid w:val="00311D4F"/>
    <w:rsid w:val="003200A0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20BE6"/>
    <w:rsid w:val="00632683"/>
    <w:rsid w:val="00637200"/>
    <w:rsid w:val="0063739C"/>
    <w:rsid w:val="007147D7"/>
    <w:rsid w:val="00717955"/>
    <w:rsid w:val="00770F25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41F34"/>
    <w:rsid w:val="0098597D"/>
    <w:rsid w:val="009F619A"/>
    <w:rsid w:val="009F6DDE"/>
    <w:rsid w:val="00A235AF"/>
    <w:rsid w:val="00A370A8"/>
    <w:rsid w:val="00B337A2"/>
    <w:rsid w:val="00BD4753"/>
    <w:rsid w:val="00BD5CB1"/>
    <w:rsid w:val="00BE62EE"/>
    <w:rsid w:val="00BF0E64"/>
    <w:rsid w:val="00C003BA"/>
    <w:rsid w:val="00C02A3E"/>
    <w:rsid w:val="00C17BF0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04A"/>
    <w:rsid w:val="00DC71EC"/>
    <w:rsid w:val="00E61C09"/>
    <w:rsid w:val="00EB3B58"/>
    <w:rsid w:val="00EC7359"/>
    <w:rsid w:val="00EE3054"/>
    <w:rsid w:val="00F00606"/>
    <w:rsid w:val="00F01256"/>
    <w:rsid w:val="00FC7475"/>
    <w:rsid w:val="00FD5547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ACF7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311D4F"/>
    <w:pPr>
      <w:spacing w:before="200"/>
    </w:pPr>
  </w:style>
  <w:style w:type="paragraph" w:styleId="berschrift1">
    <w:name w:val="heading 1"/>
    <w:basedOn w:val="Standard"/>
    <w:link w:val="berschrift1Zchn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qFormat/>
    <w:rsid w:val="00311D4F"/>
    <w:pPr>
      <w:spacing w:after="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6145D8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145D8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637200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145D8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145D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udewig\AppData\Roaming\Microsoft\Templates\Mitgliedsantra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937D94E34F2407F89404ED996DC3F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5ED021-5756-43F7-B2A5-78706CE3B90F}"/>
      </w:docPartPr>
      <w:docPartBody>
        <w:p w:rsidR="00B24640" w:rsidRDefault="00D46AFD">
          <w:pPr>
            <w:pStyle w:val="B937D94E34F2407F89404ED996DC3FD9"/>
          </w:pPr>
          <w:r w:rsidRPr="00637200">
            <w:rPr>
              <w:rStyle w:val="berschrift1Zchn"/>
              <w:lang w:bidi="de-DE"/>
            </w:rPr>
            <w:t>Elterninformationen 1</w:t>
          </w:r>
        </w:p>
      </w:docPartBody>
    </w:docPart>
    <w:docPart>
      <w:docPartPr>
        <w:name w:val="64264582BBEA40DF827FAD9D40FFD6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285C87-C5AE-44A8-B0B5-8FB7FD2629FF}"/>
      </w:docPartPr>
      <w:docPartBody>
        <w:p w:rsidR="00B24640" w:rsidRDefault="00D46AFD">
          <w:pPr>
            <w:pStyle w:val="64264582BBEA40DF827FAD9D40FFD690"/>
          </w:pPr>
          <w:r w:rsidRPr="006145D8">
            <w:rPr>
              <w:lang w:bidi="de-DE"/>
            </w:rPr>
            <w:t>Vorname</w:t>
          </w:r>
        </w:p>
      </w:docPartBody>
    </w:docPart>
    <w:docPart>
      <w:docPartPr>
        <w:name w:val="CBC165C83402474A8A9BAE2B5159B0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DE39BB-0E35-4E2D-A545-9D6805CB0634}"/>
      </w:docPartPr>
      <w:docPartBody>
        <w:p w:rsidR="00B24640" w:rsidRDefault="00D46AFD">
          <w:pPr>
            <w:pStyle w:val="CBC165C83402474A8A9BAE2B5159B036"/>
          </w:pPr>
          <w:r w:rsidRPr="006145D8">
            <w:rPr>
              <w:lang w:bidi="de-DE"/>
            </w:rPr>
            <w:t>Nachname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8D4A9D-CF44-411B-8BE5-B9065A5CE70F}"/>
      </w:docPartPr>
      <w:docPartBody>
        <w:p w:rsidR="00B24640" w:rsidRDefault="00364578">
          <w:r w:rsidRPr="005B0994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578"/>
    <w:rsid w:val="001C1142"/>
    <w:rsid w:val="00364578"/>
    <w:rsid w:val="00B24640"/>
    <w:rsid w:val="00D46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B937D94E34F2407F89404ED996DC3FD9">
    <w:name w:val="B937D94E34F2407F89404ED996DC3FD9"/>
  </w:style>
  <w:style w:type="paragraph" w:customStyle="1" w:styleId="E7DD5ADA2880429A99DDBB977BAB1176">
    <w:name w:val="E7DD5ADA2880429A99DDBB977BAB1176"/>
  </w:style>
  <w:style w:type="paragraph" w:customStyle="1" w:styleId="0A11123767DE4DD2BF03623C58F5A4DA">
    <w:name w:val="0A11123767DE4DD2BF03623C58F5A4DA"/>
  </w:style>
  <w:style w:type="paragraph" w:customStyle="1" w:styleId="C295BB7E35604085A925E9D60C381139">
    <w:name w:val="C295BB7E35604085A925E9D60C381139"/>
  </w:style>
  <w:style w:type="paragraph" w:customStyle="1" w:styleId="23514F1D2FC54D2EA1ADB7A9A0F6DFCB">
    <w:name w:val="23514F1D2FC54D2EA1ADB7A9A0F6DFCB"/>
  </w:style>
  <w:style w:type="paragraph" w:customStyle="1" w:styleId="55CC0FC8AA0442F088C7632BD9938BE7">
    <w:name w:val="55CC0FC8AA0442F088C7632BD9938BE7"/>
  </w:style>
  <w:style w:type="paragraph" w:customStyle="1" w:styleId="061C604E263B471C96E58CCF8D795828">
    <w:name w:val="061C604E263B471C96E58CCF8D795828"/>
  </w:style>
  <w:style w:type="paragraph" w:customStyle="1" w:styleId="64264582BBEA40DF827FAD9D40FFD690">
    <w:name w:val="64264582BBEA40DF827FAD9D40FFD690"/>
  </w:style>
  <w:style w:type="paragraph" w:customStyle="1" w:styleId="CBC165C83402474A8A9BAE2B5159B036">
    <w:name w:val="CBC165C83402474A8A9BAE2B5159B036"/>
  </w:style>
  <w:style w:type="paragraph" w:customStyle="1" w:styleId="CCC6ED1399E04443899E0AA868138E91">
    <w:name w:val="CCC6ED1399E04443899E0AA868138E91"/>
  </w:style>
  <w:style w:type="paragraph" w:customStyle="1" w:styleId="2CB4ED43B2734940B7287C2F939F21AE">
    <w:name w:val="2CB4ED43B2734940B7287C2F939F21AE"/>
  </w:style>
  <w:style w:type="paragraph" w:customStyle="1" w:styleId="17E2B08383934B169665E18099847F4A">
    <w:name w:val="17E2B08383934B169665E18099847F4A"/>
  </w:style>
  <w:style w:type="paragraph" w:customStyle="1" w:styleId="5416AA776C794AA0A10F91707E30D980">
    <w:name w:val="5416AA776C794AA0A10F91707E30D980"/>
  </w:style>
  <w:style w:type="paragraph" w:customStyle="1" w:styleId="355B2C03EFA0455E904F10ACFD6C58B0">
    <w:name w:val="355B2C03EFA0455E904F10ACFD6C58B0"/>
    <w:rsid w:val="00364578"/>
  </w:style>
  <w:style w:type="character" w:styleId="Platzhaltertext">
    <w:name w:val="Placeholder Text"/>
    <w:basedOn w:val="Absatz-Standardschriftart"/>
    <w:uiPriority w:val="99"/>
    <w:semiHidden/>
    <w:rsid w:val="0036457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Mitgliedsantrag</Template>
  <TotalTime>0</TotalTime>
  <Pages>1</Pages>
  <Words>124</Words>
  <Characters>788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2022-03-10T13:04:00Z</dcterms:created>
  <dcterms:modified xsi:type="dcterms:W3CDTF">2022-03-10T14:05:00Z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